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tblpY="-62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0"/>
        <w:gridCol w:w="3006"/>
      </w:tblGrid>
      <w:tr w:rsidR="00E732FF" w14:paraId="54F7F267" w14:textId="77777777" w:rsidTr="00871866">
        <w:trPr>
          <w:trHeight w:val="424"/>
        </w:trPr>
        <w:tc>
          <w:tcPr>
            <w:tcW w:w="6350" w:type="dxa"/>
          </w:tcPr>
          <w:p w14:paraId="54F7F264" w14:textId="77777777" w:rsidR="00E732FF" w:rsidRPr="00807E4A" w:rsidRDefault="00E732FF" w:rsidP="00871866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3006" w:type="dxa"/>
          </w:tcPr>
          <w:p w14:paraId="54F7F265" w14:textId="77777777" w:rsidR="00E732FF" w:rsidRPr="00807E4A" w:rsidRDefault="009F5326" w:rsidP="00871866">
            <w:pPr>
              <w:spacing w:line="200" w:lineRule="exac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Ausbildung</w:t>
            </w:r>
          </w:p>
          <w:p w14:paraId="54F7F266" w14:textId="5738FB5F" w:rsidR="00E732FF" w:rsidRPr="00E732FF" w:rsidRDefault="00C3453E" w:rsidP="00871866">
            <w:pPr>
              <w:spacing w:line="200" w:lineRule="exac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hint="eastAsia"/>
                <w:sz w:val="18"/>
                <w:szCs w:val="18"/>
              </w:rPr>
              <w:t>Biel</w:t>
            </w:r>
            <w:r>
              <w:rPr>
                <w:rFonts w:asciiTheme="majorHAnsi" w:hAnsiTheme="majorHAnsi"/>
                <w:sz w:val="18"/>
                <w:szCs w:val="18"/>
              </w:rPr>
              <w:t>,</w:t>
            </w:r>
            <w:r w:rsidR="00E732FF" w:rsidRPr="00E732FF">
              <w:rPr>
                <w:rFonts w:asciiTheme="majorHAnsi" w:hAnsiTheme="majorHAnsi" w:hint="eastAsia"/>
                <w:sz w:val="18"/>
                <w:szCs w:val="18"/>
              </w:rPr>
              <w:t xml:space="preserve"> </w:t>
            </w:r>
            <w:r w:rsidR="00E732FF" w:rsidRPr="00E732FF">
              <w:rPr>
                <w:rFonts w:asciiTheme="majorHAnsi" w:hAnsiTheme="majorHAnsi"/>
                <w:sz w:val="18"/>
                <w:szCs w:val="18"/>
              </w:rPr>
              <w:fldChar w:fldCharType="begin"/>
            </w:r>
            <w:r w:rsidR="00E732FF" w:rsidRPr="00E732FF">
              <w:rPr>
                <w:rFonts w:asciiTheme="majorHAnsi" w:hAnsiTheme="majorHAnsi"/>
                <w:sz w:val="18"/>
                <w:szCs w:val="18"/>
              </w:rPr>
              <w:instrText xml:space="preserve"> </w:instrText>
            </w:r>
            <w:r w:rsidR="00E732FF" w:rsidRPr="00E732FF">
              <w:rPr>
                <w:rFonts w:asciiTheme="majorHAnsi" w:hAnsiTheme="majorHAnsi" w:hint="eastAsia"/>
                <w:sz w:val="18"/>
                <w:szCs w:val="18"/>
              </w:rPr>
              <w:instrText>DATE \@ "dd.MM.yyyy" \* MERGEFORMAT</w:instrText>
            </w:r>
            <w:r w:rsidR="00E732FF" w:rsidRPr="00E732FF">
              <w:rPr>
                <w:rFonts w:asciiTheme="majorHAnsi" w:hAnsiTheme="majorHAnsi"/>
                <w:sz w:val="18"/>
                <w:szCs w:val="18"/>
              </w:rPr>
              <w:instrText xml:space="preserve"> </w:instrText>
            </w:r>
            <w:r w:rsidR="00E732FF" w:rsidRPr="00E732FF">
              <w:rPr>
                <w:rFonts w:asciiTheme="majorHAnsi" w:hAnsiTheme="majorHAnsi"/>
                <w:sz w:val="18"/>
                <w:szCs w:val="18"/>
              </w:rPr>
              <w:fldChar w:fldCharType="separate"/>
            </w:r>
            <w:r w:rsidR="00A46FEB">
              <w:rPr>
                <w:rFonts w:asciiTheme="majorHAnsi" w:hAnsiTheme="majorHAnsi"/>
                <w:noProof/>
                <w:sz w:val="18"/>
                <w:szCs w:val="18"/>
              </w:rPr>
              <w:t>03.01.2024</w:t>
            </w:r>
            <w:r w:rsidR="00E732FF" w:rsidRPr="00E732FF">
              <w:rPr>
                <w:rFonts w:asciiTheme="majorHAnsi" w:hAnsiTheme="majorHAnsi"/>
                <w:sz w:val="18"/>
                <w:szCs w:val="18"/>
              </w:rPr>
              <w:fldChar w:fldCharType="end"/>
            </w:r>
            <w:r w:rsidR="00751CF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BA0B19">
              <w:rPr>
                <w:rFonts w:asciiTheme="majorHAnsi" w:hAnsiTheme="majorHAnsi" w:hint="eastAsia"/>
                <w:sz w:val="18"/>
                <w:szCs w:val="18"/>
              </w:rPr>
              <w:t xml:space="preserve">/ </w:t>
            </w:r>
            <w:r w:rsidR="009F5326">
              <w:rPr>
                <w:rFonts w:asciiTheme="majorHAnsi" w:hAnsiTheme="majorHAnsi"/>
                <w:sz w:val="18"/>
                <w:szCs w:val="18"/>
              </w:rPr>
              <w:t>is</w:t>
            </w:r>
          </w:p>
        </w:tc>
      </w:tr>
      <w:tr w:rsidR="003D7E00" w14:paraId="54F7F269" w14:textId="77777777" w:rsidTr="00871866">
        <w:trPr>
          <w:trHeight w:hRule="exact" w:val="680"/>
        </w:trPr>
        <w:tc>
          <w:tcPr>
            <w:tcW w:w="9356" w:type="dxa"/>
            <w:gridSpan w:val="2"/>
          </w:tcPr>
          <w:p w14:paraId="54F7F268" w14:textId="59743C3F" w:rsidR="003D7E00" w:rsidRDefault="00871866" w:rsidP="00871866">
            <w:r>
              <w:t>Swiss Tennis</w:t>
            </w:r>
            <w:r>
              <w:br/>
            </w:r>
            <w:r w:rsidR="00FD4EDF">
              <w:t>Kurs für Assistent:innen</w:t>
            </w:r>
          </w:p>
        </w:tc>
      </w:tr>
      <w:tr w:rsidR="003D7E00" w14:paraId="54F7F26B" w14:textId="77777777" w:rsidTr="00871866">
        <w:trPr>
          <w:trHeight w:val="728"/>
        </w:trPr>
        <w:tc>
          <w:tcPr>
            <w:tcW w:w="9356" w:type="dxa"/>
            <w:gridSpan w:val="2"/>
            <w:tcBorders>
              <w:bottom w:val="single" w:sz="4" w:space="0" w:color="auto"/>
            </w:tcBorders>
          </w:tcPr>
          <w:p w14:paraId="54F7F26A" w14:textId="1D4F3FAB" w:rsidR="003D7E00" w:rsidRPr="003C58B5" w:rsidRDefault="00871866" w:rsidP="00871866">
            <w:pPr>
              <w:pStyle w:val="Titel"/>
            </w:pPr>
            <w:r>
              <w:t>Lektionsvorbereitung</w:t>
            </w:r>
            <w:r w:rsidR="00A46FEB">
              <w:t>, Samstag und Sonntag</w:t>
            </w:r>
          </w:p>
        </w:tc>
      </w:tr>
    </w:tbl>
    <w:p w14:paraId="54F7F26C" w14:textId="77777777" w:rsidR="003C58B5" w:rsidRPr="00575B3C" w:rsidRDefault="003C58B5" w:rsidP="00517464">
      <w:pPr>
        <w:rPr>
          <w:rFonts w:asciiTheme="majorHAnsi" w:hAnsiTheme="majorHAnsi"/>
          <w:b/>
          <w:szCs w:val="22"/>
        </w:rPr>
      </w:pPr>
    </w:p>
    <w:p w14:paraId="54F7F26D" w14:textId="77777777" w:rsidR="00BC48B8" w:rsidRDefault="00BC48B8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6E" w14:textId="77777777" w:rsidR="00234E96" w:rsidRDefault="00195DE4" w:rsidP="00517464">
      <w:pPr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noProof/>
          <w:sz w:val="28"/>
          <w:szCs w:val="28"/>
          <w:lang w:val="de-CH" w:eastAsia="de-CH"/>
        </w:rPr>
        <w:drawing>
          <wp:anchor distT="0" distB="0" distL="114300" distR="114300" simplePos="0" relativeHeight="251691008" behindDoc="1" locked="0" layoutInCell="1" allowOverlap="1" wp14:anchorId="54F7F28F" wp14:editId="54F7F290">
            <wp:simplePos x="0" y="0"/>
            <wp:positionH relativeFrom="column">
              <wp:posOffset>-34290</wp:posOffset>
            </wp:positionH>
            <wp:positionV relativeFrom="paragraph">
              <wp:posOffset>29845</wp:posOffset>
            </wp:positionV>
            <wp:extent cx="2401570" cy="1595120"/>
            <wp:effectExtent l="0" t="0" r="0" b="5080"/>
            <wp:wrapThrough wrapText="bothSides">
              <wp:wrapPolygon edited="0">
                <wp:start x="0" y="0"/>
                <wp:lineTo x="0" y="21411"/>
                <wp:lineTo x="21417" y="21411"/>
                <wp:lineTo x="21417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7F26F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0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1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2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3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4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5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6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7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8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9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A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B" w14:textId="77777777" w:rsidR="00234E96" w:rsidRDefault="00234E9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C" w14:textId="2C7198BC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7F291" wp14:editId="54F7F292">
                <wp:simplePos x="0" y="0"/>
                <wp:positionH relativeFrom="column">
                  <wp:posOffset>1330325</wp:posOffset>
                </wp:positionH>
                <wp:positionV relativeFrom="paragraph">
                  <wp:posOffset>123825</wp:posOffset>
                </wp:positionV>
                <wp:extent cx="4326255" cy="0"/>
                <wp:effectExtent l="38100" t="38100" r="55245" b="952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625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E11DF" id="Gerade Verbindung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75pt,9.75pt" to="445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" strokecolor="black [3213]" strokeweight=".5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ajorEastAsia" w:cstheme="majorBidi"/>
          <w:b/>
          <w:bCs/>
          <w:sz w:val="28"/>
          <w:szCs w:val="28"/>
        </w:rPr>
        <w:t>Assistent</w:t>
      </w:r>
      <w:r w:rsidR="00F603C6">
        <w:rPr>
          <w:rFonts w:eastAsiaTheme="majorEastAsia" w:cstheme="majorBidi"/>
          <w:b/>
          <w:bCs/>
          <w:sz w:val="28"/>
          <w:szCs w:val="28"/>
        </w:rPr>
        <w:t>:in</w:t>
      </w:r>
      <w:r>
        <w:rPr>
          <w:rFonts w:eastAsiaTheme="majorEastAsia" w:cstheme="majorBidi"/>
          <w:b/>
          <w:bCs/>
          <w:sz w:val="28"/>
          <w:szCs w:val="28"/>
        </w:rPr>
        <w:tab/>
      </w:r>
      <w:r>
        <w:rPr>
          <w:rFonts w:eastAsiaTheme="majorEastAsia" w:cstheme="majorBidi"/>
          <w:b/>
          <w:bCs/>
          <w:sz w:val="28"/>
          <w:szCs w:val="28"/>
        </w:rPr>
        <w:tab/>
      </w:r>
    </w:p>
    <w:p w14:paraId="54F7F27D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E" w14:textId="77777777" w:rsidR="00051F71" w:rsidRDefault="00051F71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7F" w14:textId="77777777" w:rsidR="00051F71" w:rsidRDefault="00051F71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0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7F293" wp14:editId="54F7F294">
                <wp:simplePos x="0" y="0"/>
                <wp:positionH relativeFrom="column">
                  <wp:posOffset>1325245</wp:posOffset>
                </wp:positionH>
                <wp:positionV relativeFrom="paragraph">
                  <wp:posOffset>132715</wp:posOffset>
                </wp:positionV>
                <wp:extent cx="4326255" cy="0"/>
                <wp:effectExtent l="38100" t="38100" r="55245" b="952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625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B4C85" id="Gerade Verbindung 3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35pt,10.45pt" to="44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" strokecolor="black [3213]" strokeweight=".5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ajorEastAsia" w:cstheme="majorBidi"/>
          <w:b/>
          <w:bCs/>
          <w:sz w:val="28"/>
          <w:szCs w:val="28"/>
        </w:rPr>
        <w:t>Thema</w:t>
      </w:r>
      <w:r>
        <w:rPr>
          <w:rFonts w:eastAsiaTheme="majorEastAsia" w:cstheme="majorBidi"/>
          <w:b/>
          <w:bCs/>
          <w:sz w:val="28"/>
          <w:szCs w:val="28"/>
        </w:rPr>
        <w:tab/>
      </w:r>
      <w:r>
        <w:rPr>
          <w:rFonts w:eastAsiaTheme="majorEastAsia" w:cstheme="majorBidi"/>
          <w:b/>
          <w:bCs/>
          <w:sz w:val="28"/>
          <w:szCs w:val="28"/>
        </w:rPr>
        <w:tab/>
      </w:r>
    </w:p>
    <w:p w14:paraId="54F7F281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2" w14:textId="77777777" w:rsidR="00051F71" w:rsidRDefault="00051F71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3" w14:textId="77777777" w:rsidR="00051F71" w:rsidRDefault="00051F71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4" w14:textId="295A3F0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7F295" wp14:editId="54F7F296">
                <wp:simplePos x="0" y="0"/>
                <wp:positionH relativeFrom="column">
                  <wp:posOffset>1325880</wp:posOffset>
                </wp:positionH>
                <wp:positionV relativeFrom="paragraph">
                  <wp:posOffset>141605</wp:posOffset>
                </wp:positionV>
                <wp:extent cx="4326255" cy="0"/>
                <wp:effectExtent l="38100" t="38100" r="55245" b="952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625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F255F" id="Gerade Verbindung 4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4pt,11.15pt" to="445.0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" strokecolor="black [3213]" strokeweight=".5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ajorEastAsia" w:cstheme="majorBidi"/>
          <w:b/>
          <w:bCs/>
          <w:sz w:val="28"/>
          <w:szCs w:val="28"/>
        </w:rPr>
        <w:t>Schüler</w:t>
      </w:r>
      <w:r w:rsidR="00F603C6">
        <w:rPr>
          <w:rFonts w:eastAsiaTheme="majorEastAsia" w:cstheme="majorBidi"/>
          <w:b/>
          <w:bCs/>
          <w:sz w:val="28"/>
          <w:szCs w:val="28"/>
        </w:rPr>
        <w:t>:in</w:t>
      </w:r>
      <w:r w:rsidR="00FD4EDF">
        <w:rPr>
          <w:rFonts w:eastAsiaTheme="majorEastAsia" w:cstheme="majorBidi"/>
          <w:b/>
          <w:bCs/>
          <w:sz w:val="28"/>
          <w:szCs w:val="28"/>
        </w:rPr>
        <w:t>nen</w:t>
      </w:r>
      <w:r>
        <w:rPr>
          <w:rFonts w:eastAsiaTheme="majorEastAsia" w:cstheme="majorBidi"/>
          <w:b/>
          <w:bCs/>
          <w:sz w:val="28"/>
          <w:szCs w:val="28"/>
        </w:rPr>
        <w:tab/>
      </w:r>
      <w:r>
        <w:rPr>
          <w:rFonts w:eastAsiaTheme="majorEastAsia" w:cstheme="majorBidi"/>
          <w:b/>
          <w:bCs/>
          <w:sz w:val="28"/>
          <w:szCs w:val="28"/>
        </w:rPr>
        <w:tab/>
      </w:r>
    </w:p>
    <w:p w14:paraId="54F7F285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6" w14:textId="77777777" w:rsidR="00051F71" w:rsidRDefault="00051F71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7" w14:textId="77777777" w:rsidR="00051F71" w:rsidRDefault="00051F71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8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F7F297" wp14:editId="54F7F298">
                <wp:simplePos x="0" y="0"/>
                <wp:positionH relativeFrom="column">
                  <wp:posOffset>1325880</wp:posOffset>
                </wp:positionH>
                <wp:positionV relativeFrom="paragraph">
                  <wp:posOffset>150495</wp:posOffset>
                </wp:positionV>
                <wp:extent cx="4326255" cy="0"/>
                <wp:effectExtent l="38100" t="38100" r="55245" b="952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625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D6906" id="Gerade Verbindung 5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4pt,11.85pt" to="445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" strokecolor="black [3213]" strokeweight=".5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ajorEastAsia" w:cstheme="majorBidi"/>
          <w:b/>
          <w:bCs/>
          <w:sz w:val="28"/>
          <w:szCs w:val="28"/>
        </w:rPr>
        <w:t>Material</w:t>
      </w:r>
    </w:p>
    <w:p w14:paraId="54F7F289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A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B" w14:textId="77777777" w:rsidR="00871866" w:rsidRDefault="00871866" w:rsidP="00517464">
      <w:pPr>
        <w:rPr>
          <w:rFonts w:eastAsiaTheme="majorEastAsia" w:cstheme="majorBidi"/>
          <w:b/>
          <w:bCs/>
          <w:sz w:val="28"/>
          <w:szCs w:val="28"/>
        </w:rPr>
      </w:pPr>
    </w:p>
    <w:p w14:paraId="54F7F28C" w14:textId="77777777" w:rsidR="00051F71" w:rsidRDefault="00234E96" w:rsidP="00517464">
      <w:pPr>
        <w:rPr>
          <w:rFonts w:asciiTheme="majorHAnsi" w:hAnsiTheme="majorHAnsi"/>
          <w:szCs w:val="22"/>
        </w:rPr>
      </w:pPr>
      <w:r w:rsidRPr="00051F71">
        <w:rPr>
          <w:rFonts w:asciiTheme="majorHAnsi" w:hAnsiTheme="majorHAnsi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F7F299" wp14:editId="54F7F29A">
                <wp:simplePos x="0" y="0"/>
                <wp:positionH relativeFrom="column">
                  <wp:posOffset>-2030181</wp:posOffset>
                </wp:positionH>
                <wp:positionV relativeFrom="paragraph">
                  <wp:posOffset>142240</wp:posOffset>
                </wp:positionV>
                <wp:extent cx="1091565" cy="1403985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2B4" w14:textId="77777777" w:rsidR="00051F71" w:rsidRDefault="00051F71" w:rsidP="00051F71">
                            <w:r>
                              <w:t>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F7F2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59.85pt;margin-top:11.2pt;width:85.9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" filled="f" stroked="f">
                <v:textbox style="mso-fit-shape-to-text:t">
                  <w:txbxContent>
                    <w:p w14:paraId="54F7F2B4" w14:textId="77777777" w:rsidR="00051F71" w:rsidRDefault="00051F71" w:rsidP="00051F71">
                      <w: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  <w:r w:rsidRPr="00051F71">
        <w:rPr>
          <w:rFonts w:asciiTheme="majorHAnsi" w:hAnsiTheme="majorHAnsi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7F29B" wp14:editId="54F7F29C">
                <wp:simplePos x="0" y="0"/>
                <wp:positionH relativeFrom="column">
                  <wp:posOffset>-4507230</wp:posOffset>
                </wp:positionH>
                <wp:positionV relativeFrom="paragraph">
                  <wp:posOffset>135890</wp:posOffset>
                </wp:positionV>
                <wp:extent cx="1057275" cy="1403985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2B5" w14:textId="77777777" w:rsidR="00051F71" w:rsidRDefault="00051F71" w:rsidP="00051F71">
                            <w:r>
                              <w:t>Ziele&amp;Inhalte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7F29B" id="_x0000_s1027" type="#_x0000_t202" style="position:absolute;margin-left:-354.9pt;margin-top:10.7pt;width:83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" filled="f" stroked="f">
                <v:textbox style="mso-fit-shape-to-text:t">
                  <w:txbxContent>
                    <w:p w14:paraId="54F7F2B5" w14:textId="77777777" w:rsidR="00051F71" w:rsidRDefault="00051F71" w:rsidP="00051F71">
                      <w:r>
                        <w:t>Ziele&amp;Inhalte</w:t>
                      </w:r>
                    </w:p>
                  </w:txbxContent>
                </v:textbox>
              </v:shape>
            </w:pict>
          </mc:Fallback>
        </mc:AlternateContent>
      </w:r>
      <w:r w:rsidRPr="00051F71">
        <w:rPr>
          <w:rFonts w:asciiTheme="majorHAnsi" w:hAnsiTheme="majorHAnsi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F7F29D" wp14:editId="54F7F29E">
                <wp:simplePos x="0" y="0"/>
                <wp:positionH relativeFrom="column">
                  <wp:posOffset>-5633720</wp:posOffset>
                </wp:positionH>
                <wp:positionV relativeFrom="paragraph">
                  <wp:posOffset>135568</wp:posOffset>
                </wp:positionV>
                <wp:extent cx="716280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2B6" w14:textId="77777777" w:rsidR="00051F71" w:rsidRDefault="00051F71">
                            <w:r>
                              <w:t>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7F29D" id="_x0000_s1028" type="#_x0000_t202" style="position:absolute;margin-left:-443.6pt;margin-top:10.65pt;width:56.4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" filled="f" stroked="f">
                <v:textbox style="mso-fit-shape-to-text:t">
                  <w:txbxContent>
                    <w:p w14:paraId="54F7F2B6" w14:textId="77777777" w:rsidR="00051F71" w:rsidRDefault="00051F71">
                      <w:r>
                        <w:t>Zeit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Cs w:val="22"/>
          <w:lang w:val="de-CH" w:eastAsia="de-CH"/>
        </w:rPr>
        <w:drawing>
          <wp:anchor distT="0" distB="0" distL="114300" distR="114300" simplePos="0" relativeHeight="251666432" behindDoc="1" locked="0" layoutInCell="1" allowOverlap="1" wp14:anchorId="54F7F29F" wp14:editId="54F7F2A0">
            <wp:simplePos x="0" y="0"/>
            <wp:positionH relativeFrom="column">
              <wp:posOffset>-35560</wp:posOffset>
            </wp:positionH>
            <wp:positionV relativeFrom="paragraph">
              <wp:posOffset>133985</wp:posOffset>
            </wp:positionV>
            <wp:extent cx="5690870" cy="3141980"/>
            <wp:effectExtent l="0" t="0" r="5080" b="1270"/>
            <wp:wrapThrough wrapText="bothSides">
              <wp:wrapPolygon edited="0">
                <wp:start x="0" y="0"/>
                <wp:lineTo x="0" y="21478"/>
                <wp:lineTo x="21547" y="21478"/>
                <wp:lineTo x="21547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ktionsvorbereitung_d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7F28D" w14:textId="77777777" w:rsidR="00051F71" w:rsidRDefault="00051F71">
      <w:pPr>
        <w:spacing w:after="200" w:line="240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br w:type="page"/>
      </w:r>
    </w:p>
    <w:p w14:paraId="54F7F28E" w14:textId="77777777" w:rsidR="00871866" w:rsidRPr="008E7AB4" w:rsidRDefault="00051F71" w:rsidP="00517464">
      <w:pPr>
        <w:rPr>
          <w:rFonts w:asciiTheme="majorHAnsi" w:hAnsiTheme="majorHAnsi"/>
          <w:szCs w:val="22"/>
        </w:rPr>
      </w:pPr>
      <w:r w:rsidRPr="00051F71">
        <w:rPr>
          <w:rFonts w:asciiTheme="majorHAnsi" w:hAnsiTheme="majorHAnsi"/>
          <w:noProof/>
          <w:szCs w:val="22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F7F2A1" wp14:editId="54F7F2A2">
                <wp:simplePos x="0" y="0"/>
                <wp:positionH relativeFrom="column">
                  <wp:posOffset>48260</wp:posOffset>
                </wp:positionH>
                <wp:positionV relativeFrom="paragraph">
                  <wp:posOffset>-1575729</wp:posOffset>
                </wp:positionV>
                <wp:extent cx="2374265" cy="272956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2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2B7" w14:textId="77777777" w:rsidR="00051F71" w:rsidRDefault="00051F71">
                            <w:r>
                              <w:t>Lektionsauswertung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F2A1" id="_x0000_s1029" type="#_x0000_t202" style="position:absolute;margin-left:3.8pt;margin-top:-124.05pt;width:186.95pt;height:21.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" filled="f" stroked="f">
                <v:textbox>
                  <w:txbxContent>
                    <w:p w14:paraId="54F7F2B7" w14:textId="77777777" w:rsidR="00051F71" w:rsidRDefault="00051F71">
                      <w:r>
                        <w:t>Lektionsauswertung</w:t>
                      </w:r>
                    </w:p>
                  </w:txbxContent>
                </v:textbox>
              </v:shape>
            </w:pict>
          </mc:Fallback>
        </mc:AlternateContent>
      </w:r>
      <w:r w:rsidRPr="00051F71">
        <w:rPr>
          <w:rFonts w:asciiTheme="majorHAnsi" w:hAnsiTheme="majorHAnsi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7F2A3" wp14:editId="54F7F2A4">
                <wp:simplePos x="0" y="0"/>
                <wp:positionH relativeFrom="column">
                  <wp:posOffset>4211320</wp:posOffset>
                </wp:positionH>
                <wp:positionV relativeFrom="paragraph">
                  <wp:posOffset>-7649390</wp:posOffset>
                </wp:positionV>
                <wp:extent cx="1091821" cy="1403985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82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2B8" w14:textId="77777777" w:rsidR="00051F71" w:rsidRDefault="00051F71" w:rsidP="00051F71">
                            <w:r>
                              <w:t>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7F2A3" id="_x0000_s1030" type="#_x0000_t202" style="position:absolute;margin-left:331.6pt;margin-top:-602.3pt;width:85.9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" filled="f" stroked="f">
                <v:textbox style="mso-fit-shape-to-text:t">
                  <w:txbxContent>
                    <w:p w14:paraId="54F7F2B8" w14:textId="77777777" w:rsidR="00051F71" w:rsidRDefault="00051F71" w:rsidP="00051F71">
                      <w: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  <w:r w:rsidRPr="00051F71">
        <w:rPr>
          <w:rFonts w:asciiTheme="majorHAnsi" w:hAnsiTheme="majorHAnsi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F7F2A5" wp14:editId="54F7F2A6">
                <wp:simplePos x="0" y="0"/>
                <wp:positionH relativeFrom="column">
                  <wp:posOffset>1146630</wp:posOffset>
                </wp:positionH>
                <wp:positionV relativeFrom="paragraph">
                  <wp:posOffset>-7641220</wp:posOffset>
                </wp:positionV>
                <wp:extent cx="1057702" cy="1403985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70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2B9" w14:textId="77777777" w:rsidR="00051F71" w:rsidRDefault="00051F71" w:rsidP="00051F71">
                            <w:r>
                              <w:t>Ziele&amp;Inhalte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7F2A5" id="_x0000_s1031" type="#_x0000_t202" style="position:absolute;margin-left:90.3pt;margin-top:-601.65pt;width:83.3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" filled="f" stroked="f">
                <v:textbox style="mso-fit-shape-to-text:t">
                  <w:txbxContent>
                    <w:p w14:paraId="54F7F2B9" w14:textId="77777777" w:rsidR="00051F71" w:rsidRDefault="00051F71" w:rsidP="00051F71">
                      <w:r>
                        <w:t>Ziele&amp;Inhalte</w:t>
                      </w:r>
                    </w:p>
                  </w:txbxContent>
                </v:textbox>
              </v:shape>
            </w:pict>
          </mc:Fallback>
        </mc:AlternateContent>
      </w:r>
      <w:r w:rsidRPr="00051F71">
        <w:rPr>
          <w:rFonts w:asciiTheme="majorHAnsi" w:hAnsiTheme="majorHAnsi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F7F2A7" wp14:editId="54F7F2A8">
                <wp:simplePos x="0" y="0"/>
                <wp:positionH relativeFrom="column">
                  <wp:posOffset>231443</wp:posOffset>
                </wp:positionH>
                <wp:positionV relativeFrom="paragraph">
                  <wp:posOffset>-7645400</wp:posOffset>
                </wp:positionV>
                <wp:extent cx="716508" cy="1403985"/>
                <wp:effectExtent l="0" t="0" r="0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2BA" w14:textId="77777777" w:rsidR="00051F71" w:rsidRDefault="00051F71" w:rsidP="00051F71">
                            <w:r>
                              <w:t>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7F2A7" id="_x0000_s1032" type="#_x0000_t202" style="position:absolute;margin-left:18.2pt;margin-top:-602pt;width:56.4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" filled="f" stroked="f">
                <v:textbox style="mso-fit-shape-to-text:t">
                  <w:txbxContent>
                    <w:p w14:paraId="54F7F2BA" w14:textId="77777777" w:rsidR="00051F71" w:rsidRDefault="00051F71" w:rsidP="00051F71">
                      <w:r>
                        <w:t>Zeit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Cs w:val="22"/>
          <w:lang w:val="de-CH" w:eastAsia="de-CH"/>
        </w:rPr>
        <w:drawing>
          <wp:anchor distT="0" distB="0" distL="114300" distR="114300" simplePos="0" relativeHeight="251675648" behindDoc="1" locked="0" layoutInCell="1" allowOverlap="1" wp14:anchorId="54F7F2A9" wp14:editId="54F7F2AA">
            <wp:simplePos x="0" y="0"/>
            <wp:positionH relativeFrom="column">
              <wp:posOffset>635</wp:posOffset>
            </wp:positionH>
            <wp:positionV relativeFrom="paragraph">
              <wp:posOffset>-292100</wp:posOffset>
            </wp:positionV>
            <wp:extent cx="5940425" cy="7606030"/>
            <wp:effectExtent l="0" t="0" r="3175" b="0"/>
            <wp:wrapThrough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ktionsvorbereitung_d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866" w:rsidRPr="008E7AB4" w:rsidSect="00575B3C">
      <w:headerReference w:type="default" r:id="rId12"/>
      <w:headerReference w:type="first" r:id="rId13"/>
      <w:pgSz w:w="11906" w:h="16838"/>
      <w:pgMar w:top="2211" w:right="1133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BB264" w14:textId="77777777" w:rsidR="004A4780" w:rsidRDefault="004A4780" w:rsidP="000152ED">
      <w:r>
        <w:separator/>
      </w:r>
    </w:p>
  </w:endnote>
  <w:endnote w:type="continuationSeparator" w:id="0">
    <w:p w14:paraId="50D84D54" w14:textId="77777777" w:rsidR="004A4780" w:rsidRDefault="004A4780" w:rsidP="00015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Black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Gotham Narrow Bold">
    <w:charset w:val="00"/>
    <w:family w:val="auto"/>
    <w:pitch w:val="variable"/>
    <w:sig w:usb0="A000007F" w:usb1="4000004A" w:usb2="00000000" w:usb3="00000000" w:csb0="0000009B" w:csb1="00000000"/>
  </w:font>
  <w:font w:name="Gotham Narrow Book">
    <w:charset w:val="00"/>
    <w:family w:val="auto"/>
    <w:pitch w:val="variable"/>
    <w:sig w:usb0="A000007F" w:usb1="4000004A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02290" w14:textId="77777777" w:rsidR="004A4780" w:rsidRDefault="004A4780" w:rsidP="000152ED">
      <w:r>
        <w:separator/>
      </w:r>
    </w:p>
  </w:footnote>
  <w:footnote w:type="continuationSeparator" w:id="0">
    <w:p w14:paraId="7FE0AE16" w14:textId="77777777" w:rsidR="004A4780" w:rsidRDefault="004A4780" w:rsidP="00015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7F2AF" w14:textId="77777777" w:rsidR="00BC48B8" w:rsidRDefault="00BC48B8">
    <w:pPr>
      <w:pStyle w:val="Kopfzeile"/>
    </w:pPr>
  </w:p>
  <w:p w14:paraId="54F7F2B0" w14:textId="77777777" w:rsidR="00BC48B8" w:rsidRDefault="00BC48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7F2B1" w14:textId="77777777" w:rsidR="008E7AB4" w:rsidRDefault="008E7AB4">
    <w:pPr>
      <w:pStyle w:val="Kopfzeile"/>
    </w:pPr>
    <w:r>
      <w:rPr>
        <w:rFonts w:hint="eastAsia"/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54F7F2B2" wp14:editId="54F7F2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903838"/>
          <wp:effectExtent l="0" t="0" r="0" b="10795"/>
          <wp:wrapNone/>
          <wp:docPr id="1" name="Bild 1" descr="Applestation:Users:mario:Desktop:Ko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plestation:Users:mario:Desktop:Kop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038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attachedTemplate r:id="rId1"/>
  <w:defaultTabStop w:val="708"/>
  <w:hyphenationZone w:val="425"/>
  <w:drawingGridHorizontalSpacing w:val="181"/>
  <w:drawingGridVerticalSpacing w:val="181"/>
  <w:doNotUseMarginsForDrawingGridOrigin/>
  <w:drawingGridHorizontalOrigin w:val="811"/>
  <w:drawingGridVerticalOrigin w:val="1588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1866"/>
    <w:rsid w:val="000152ED"/>
    <w:rsid w:val="00051F71"/>
    <w:rsid w:val="000B3373"/>
    <w:rsid w:val="0010270D"/>
    <w:rsid w:val="001217E5"/>
    <w:rsid w:val="00195DE4"/>
    <w:rsid w:val="001B6D9C"/>
    <w:rsid w:val="001F5301"/>
    <w:rsid w:val="00232791"/>
    <w:rsid w:val="00234E96"/>
    <w:rsid w:val="00260304"/>
    <w:rsid w:val="002810B3"/>
    <w:rsid w:val="00283109"/>
    <w:rsid w:val="00302BFE"/>
    <w:rsid w:val="0032526C"/>
    <w:rsid w:val="00335FDD"/>
    <w:rsid w:val="00350A5F"/>
    <w:rsid w:val="003A25C5"/>
    <w:rsid w:val="003C58B5"/>
    <w:rsid w:val="003D7E00"/>
    <w:rsid w:val="00405FEF"/>
    <w:rsid w:val="004644E8"/>
    <w:rsid w:val="00473043"/>
    <w:rsid w:val="004A4780"/>
    <w:rsid w:val="004B0B42"/>
    <w:rsid w:val="00517464"/>
    <w:rsid w:val="00521CDB"/>
    <w:rsid w:val="00575B3C"/>
    <w:rsid w:val="005C52D2"/>
    <w:rsid w:val="006111BD"/>
    <w:rsid w:val="0062719A"/>
    <w:rsid w:val="00641A33"/>
    <w:rsid w:val="00645276"/>
    <w:rsid w:val="00696219"/>
    <w:rsid w:val="00713425"/>
    <w:rsid w:val="00751CF8"/>
    <w:rsid w:val="00807E4A"/>
    <w:rsid w:val="00871866"/>
    <w:rsid w:val="008E7AB4"/>
    <w:rsid w:val="00930299"/>
    <w:rsid w:val="00943770"/>
    <w:rsid w:val="00954787"/>
    <w:rsid w:val="009A4771"/>
    <w:rsid w:val="009F5326"/>
    <w:rsid w:val="00A46FEB"/>
    <w:rsid w:val="00A81E79"/>
    <w:rsid w:val="00A83EFD"/>
    <w:rsid w:val="00A915C4"/>
    <w:rsid w:val="00AA4D6A"/>
    <w:rsid w:val="00B92B8D"/>
    <w:rsid w:val="00BA0B19"/>
    <w:rsid w:val="00BC48B8"/>
    <w:rsid w:val="00BD0C65"/>
    <w:rsid w:val="00BF34E4"/>
    <w:rsid w:val="00C3453E"/>
    <w:rsid w:val="00C77000"/>
    <w:rsid w:val="00CB058E"/>
    <w:rsid w:val="00D371BE"/>
    <w:rsid w:val="00D437B7"/>
    <w:rsid w:val="00D66F69"/>
    <w:rsid w:val="00D7158D"/>
    <w:rsid w:val="00DF04AC"/>
    <w:rsid w:val="00E44825"/>
    <w:rsid w:val="00E46861"/>
    <w:rsid w:val="00E666AA"/>
    <w:rsid w:val="00E732FF"/>
    <w:rsid w:val="00F2439D"/>
    <w:rsid w:val="00F44F29"/>
    <w:rsid w:val="00F52084"/>
    <w:rsid w:val="00F603C6"/>
    <w:rsid w:val="00F76537"/>
    <w:rsid w:val="00FD4EDF"/>
    <w:rsid w:val="00FE4A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54F7F264"/>
  <w15:docId w15:val="{F06E22F8-C0F1-4F5B-A0D4-A1B5CFC5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Lauftext"/>
    <w:qFormat/>
    <w:rsid w:val="00CB058E"/>
    <w:pPr>
      <w:spacing w:after="0" w:line="240" w:lineRule="exact"/>
    </w:pPr>
    <w:rPr>
      <w:rFonts w:ascii="Calibri" w:hAnsi="Calibri"/>
      <w:sz w:val="22"/>
    </w:rPr>
  </w:style>
  <w:style w:type="paragraph" w:styleId="berschrift1">
    <w:name w:val="heading 1"/>
    <w:aliases w:val="Untertitel 1"/>
    <w:basedOn w:val="Standard"/>
    <w:next w:val="Standard"/>
    <w:link w:val="berschrift1Zchn"/>
    <w:uiPriority w:val="9"/>
    <w:qFormat/>
    <w:rsid w:val="00CB058E"/>
    <w:pPr>
      <w:keepNext/>
      <w:keepLines/>
      <w:spacing w:line="32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aliases w:val="Abschnittstitel"/>
    <w:basedOn w:val="Standard"/>
    <w:next w:val="Standard"/>
    <w:link w:val="berschrift2Zchn"/>
    <w:uiPriority w:val="9"/>
    <w:unhideWhenUsed/>
    <w:qFormat/>
    <w:rsid w:val="00CB058E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283109"/>
  </w:style>
  <w:style w:type="character" w:customStyle="1" w:styleId="Betreff">
    <w:name w:val="Betreff"/>
    <w:basedOn w:val="Absatz-Standardschriftart"/>
    <w:uiPriority w:val="1"/>
    <w:rsid w:val="00F52084"/>
    <w:rPr>
      <w:rFonts w:ascii="Gotham Black" w:hAnsi="Gotham Black"/>
      <w:caps/>
      <w:smallCaps w:val="0"/>
      <w:sz w:val="20"/>
      <w:szCs w:val="20"/>
    </w:rPr>
  </w:style>
  <w:style w:type="paragraph" w:customStyle="1" w:styleId="Lead">
    <w:name w:val="Lead"/>
    <w:basedOn w:val="Standard"/>
    <w:rsid w:val="00F52084"/>
    <w:pPr>
      <w:widowControl w:val="0"/>
      <w:tabs>
        <w:tab w:val="left" w:pos="2381"/>
        <w:tab w:val="left" w:pos="4762"/>
        <w:tab w:val="left" w:pos="7143"/>
        <w:tab w:val="left" w:pos="8340"/>
      </w:tabs>
      <w:autoSpaceDE w:val="0"/>
      <w:autoSpaceDN w:val="0"/>
      <w:adjustRightInd w:val="0"/>
      <w:spacing w:line="270" w:lineRule="exact"/>
    </w:pPr>
    <w:rPr>
      <w:rFonts w:ascii="Gotham Narrow Bold" w:hAnsi="Gotham Narrow Bold" w:cs="Gotham Narrow Book"/>
      <w:sz w:val="20"/>
      <w:lang w:val="fr-CH" w:eastAsia="de-DE"/>
    </w:rPr>
  </w:style>
  <w:style w:type="paragraph" w:styleId="Kopfzeile">
    <w:name w:val="header"/>
    <w:basedOn w:val="Standard"/>
    <w:link w:val="KopfzeileZchn"/>
    <w:uiPriority w:val="99"/>
    <w:unhideWhenUsed/>
    <w:rsid w:val="000152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52ED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0152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52ED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52E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52ED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3D7E0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CB058E"/>
    <w:pPr>
      <w:spacing w:line="240" w:lineRule="auto"/>
      <w:contextualSpacing/>
    </w:pPr>
    <w:rPr>
      <w:rFonts w:eastAsiaTheme="majorEastAsia" w:cstheme="majorBidi"/>
      <w:b/>
      <w:sz w:val="3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B058E"/>
    <w:rPr>
      <w:rFonts w:ascii="Calibri" w:eastAsiaTheme="majorEastAsia" w:hAnsi="Calibri" w:cstheme="majorBidi"/>
      <w:b/>
      <w:sz w:val="36"/>
      <w:szCs w:val="52"/>
    </w:rPr>
  </w:style>
  <w:style w:type="character" w:customStyle="1" w:styleId="berschrift1Zchn">
    <w:name w:val="Überschrift 1 Zchn"/>
    <w:aliases w:val="Untertitel 1 Zchn"/>
    <w:basedOn w:val="Absatz-Standardschriftart"/>
    <w:link w:val="berschrift1"/>
    <w:uiPriority w:val="9"/>
    <w:rsid w:val="00CB058E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berschrift2Zchn">
    <w:name w:val="Überschrift 2 Zchn"/>
    <w:aliases w:val="Abschnittstitel Zchn"/>
    <w:basedOn w:val="Absatz-Standardschriftart"/>
    <w:link w:val="berschrift2"/>
    <w:uiPriority w:val="9"/>
    <w:rsid w:val="00CB058E"/>
    <w:rPr>
      <w:rFonts w:ascii="Calibri" w:eastAsiaTheme="majorEastAsia" w:hAnsi="Calibri" w:cstheme="majorBidi"/>
      <w:b/>
      <w:bCs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5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Vorlagen\is\Arbeitsblatt_hoch_d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21CBCC91587C419D4CF23B09E48114" ma:contentTypeVersion="18" ma:contentTypeDescription="Ein neues Dokument erstellen." ma:contentTypeScope="" ma:versionID="fde9f438219a85cbdfa1b860db14aace">
  <xsd:schema xmlns:xsd="http://www.w3.org/2001/XMLSchema" xmlns:xs="http://www.w3.org/2001/XMLSchema" xmlns:p="http://schemas.microsoft.com/office/2006/metadata/properties" xmlns:ns2="4876d36a-3562-4fa0-8233-066f85fc4fbd" xmlns:ns3="9308dc1f-cf69-45b6-9ca3-ecbda353504a" targetNamespace="http://schemas.microsoft.com/office/2006/metadata/properties" ma:root="true" ma:fieldsID="9fc9596fa6e0f9d550a749aa331a451e" ns2:_="" ns3:_="">
    <xsd:import namespace="4876d36a-3562-4fa0-8233-066f85fc4fbd"/>
    <xsd:import namespace="9308dc1f-cf69-45b6-9ca3-ecbda3535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6d36a-3562-4fa0-8233-066f85fc4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c118ed99-4cda-48c0-b540-2dc2515f93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8dc1f-cf69-45b6-9ca3-ecbda3535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7d6c4f3-e449-40fc-8a8c-a8eecda8c5d1}" ma:internalName="TaxCatchAll" ma:showField="CatchAllData" ma:web="9308dc1f-cf69-45b6-9ca3-ecbda35350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08dc1f-cf69-45b6-9ca3-ecbda353504a" xsi:nil="true"/>
    <lcf76f155ced4ddcb4097134ff3c332f xmlns="4876d36a-3562-4fa0-8233-066f85fc4fbd">
      <Terms xmlns="http://schemas.microsoft.com/office/infopath/2007/PartnerControls"/>
    </lcf76f155ced4ddcb4097134ff3c332f>
    <_Flow_SignoffStatus xmlns="4876d36a-3562-4fa0-8233-066f85fc4fbd" xsi:nil="true"/>
  </documentManagement>
</p:properties>
</file>

<file path=customXml/itemProps1.xml><?xml version="1.0" encoding="utf-8"?>
<ds:datastoreItem xmlns:ds="http://schemas.openxmlformats.org/officeDocument/2006/customXml" ds:itemID="{606BD42E-E9DB-4987-AB11-B5FB3D797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6d36a-3562-4fa0-8233-066f85fc4fbd"/>
    <ds:schemaRef ds:uri="9308dc1f-cf69-45b6-9ca3-ecbda3535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69A202-9A86-4A7C-ADB8-273F422338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CC3B95-89D0-487B-81F4-EAECB1996BD7}">
  <ds:schemaRefs>
    <ds:schemaRef ds:uri="http://schemas.microsoft.com/office/2006/metadata/properties"/>
    <ds:schemaRef ds:uri="http://schemas.microsoft.com/office/infopath/2007/PartnerControls"/>
    <ds:schemaRef ds:uri="9308dc1f-cf69-45b6-9ca3-ecbda353504a"/>
    <ds:schemaRef ds:uri="4876d36a-3562-4fa0-8233-066f85fc4f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Arbeitsblatt_hoch_d.dotx</Template>
  <TotalTime>0</TotalTime>
  <Pages>2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 Bretting</dc:creator>
  <cp:lastModifiedBy>Ilona Schönmann</cp:lastModifiedBy>
  <cp:revision>8</cp:revision>
  <cp:lastPrinted>2021-07-08T09:15:00Z</cp:lastPrinted>
  <dcterms:created xsi:type="dcterms:W3CDTF">2015-11-03T12:16:00Z</dcterms:created>
  <dcterms:modified xsi:type="dcterms:W3CDTF">2024-01-03T11:37:00Z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0x010100D421CBCC91587C419D4CF23B09E48114</vt:lpwstr>
  </property>
  <property fmtid="{D5CDD505-2E9C-101B-9397-08002B2CF9AE}" pid="3" name="MediaServiceImageTags">
    <vt:lpwstr/>
  </property>
</Properties>
</file>